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BC18B" w14:textId="53EBC783" w:rsidR="00DF6CDF" w:rsidRPr="00E27BA2" w:rsidRDefault="00DF6CDF" w:rsidP="00DF6CDF">
      <w:pPr>
        <w:jc w:val="center"/>
        <w:rPr>
          <w:rFonts w:cstheme="minorHAnsi"/>
          <w:sz w:val="24"/>
          <w:szCs w:val="24"/>
        </w:rPr>
      </w:pPr>
      <w:r w:rsidRPr="00E27BA2">
        <w:rPr>
          <w:rFonts w:eastAsia="Calibri" w:cstheme="minorHAnsi"/>
          <w:b/>
          <w:noProof/>
          <w:sz w:val="40"/>
          <w:szCs w:val="20"/>
        </w:rPr>
        <w:t xml:space="preserve">Formulir Permintaan </w:t>
      </w:r>
      <w:r w:rsidR="00A01496">
        <w:rPr>
          <w:rFonts w:eastAsia="Calibri" w:cstheme="minorHAnsi"/>
          <w:b/>
          <w:noProof/>
          <w:sz w:val="40"/>
          <w:szCs w:val="20"/>
        </w:rPr>
        <w:t>Broadcast MyTelU</w:t>
      </w:r>
    </w:p>
    <w:tbl>
      <w:tblPr>
        <w:tblStyle w:val="TableGrid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0"/>
        <w:gridCol w:w="7560"/>
      </w:tblGrid>
      <w:tr w:rsidR="00C9238F" w:rsidRPr="00BD679A" w14:paraId="722ED416" w14:textId="77777777" w:rsidTr="00893250">
        <w:tc>
          <w:tcPr>
            <w:tcW w:w="1890" w:type="dxa"/>
            <w:vAlign w:val="bottom"/>
          </w:tcPr>
          <w:p w14:paraId="295A0BC7" w14:textId="4CED47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Pengguna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vAlign w:val="bottom"/>
          </w:tcPr>
          <w:p w14:paraId="7E82922D" w14:textId="4AF3B776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  <w:lang w:val="sv-SE"/>
              </w:rPr>
            </w:pPr>
            <w:r w:rsidRPr="00BD679A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Civitas / Non-Civitas Telkom University</w:t>
            </w:r>
          </w:p>
        </w:tc>
      </w:tr>
      <w:tr w:rsidR="00C9238F" w:rsidRPr="00BD679A" w14:paraId="702DD757" w14:textId="77777777" w:rsidTr="00893250">
        <w:tc>
          <w:tcPr>
            <w:tcW w:w="1890" w:type="dxa"/>
            <w:vAlign w:val="bottom"/>
          </w:tcPr>
          <w:p w14:paraId="098B470F" w14:textId="4E76AFCE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>Nama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vAlign w:val="bottom"/>
          </w:tcPr>
          <w:p w14:paraId="3F31AFB0" w14:textId="561304C1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Alif </w:t>
            </w:r>
            <w:proofErr w:type="spellStart"/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Anugerah</w:t>
            </w:r>
            <w:proofErr w:type="spellEnd"/>
          </w:p>
        </w:tc>
      </w:tr>
      <w:tr w:rsidR="00C9238F" w:rsidRPr="00BD679A" w14:paraId="3C1DBFF3" w14:textId="77777777" w:rsidTr="00893250">
        <w:tc>
          <w:tcPr>
            <w:tcW w:w="1890" w:type="dxa"/>
            <w:vAlign w:val="bottom"/>
          </w:tcPr>
          <w:p w14:paraId="29AB0DBB" w14:textId="6ABBA1AA" w:rsidR="00C9238F" w:rsidRPr="00BD679A" w:rsidRDefault="004A325C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t xml:space="preserve">No. </w:t>
            </w:r>
            <w:proofErr w:type="spellStart"/>
            <w:r w:rsidRPr="00BD679A">
              <w:rPr>
                <w:rFonts w:cstheme="minorHAnsi"/>
                <w:sz w:val="24"/>
                <w:szCs w:val="24"/>
              </w:rPr>
              <w:t>Handpone</w:t>
            </w:r>
            <w:proofErr w:type="spellEnd"/>
          </w:p>
        </w:tc>
        <w:tc>
          <w:tcPr>
            <w:tcW w:w="7560" w:type="dxa"/>
            <w:tcBorders>
              <w:bottom w:val="single" w:sz="4" w:space="0" w:color="auto"/>
            </w:tcBorders>
            <w:vAlign w:val="bottom"/>
          </w:tcPr>
          <w:p w14:paraId="223A92C8" w14:textId="6D17B444" w:rsidR="00C9238F" w:rsidRPr="00BD679A" w:rsidRDefault="00F973F3" w:rsidP="00576892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Contoh: </w:t>
            </w:r>
            <w:r w:rsidR="004A325C" w:rsidRPr="00BD679A">
              <w:rPr>
                <w:rFonts w:cstheme="minorHAnsi"/>
                <w:color w:val="A3A3A3" w:themeColor="accent6" w:themeTint="99"/>
                <w:sz w:val="24"/>
                <w:szCs w:val="24"/>
              </w:rPr>
              <w:t>08218600000</w:t>
            </w:r>
          </w:p>
        </w:tc>
      </w:tr>
      <w:tr w:rsidR="00C9238F" w:rsidRPr="0036515F" w14:paraId="1F1F64D4" w14:textId="77777777" w:rsidTr="00893250">
        <w:tc>
          <w:tcPr>
            <w:tcW w:w="1890" w:type="dxa"/>
            <w:vAlign w:val="center"/>
          </w:tcPr>
          <w:p w14:paraId="5C599715" w14:textId="371D0277" w:rsidR="00C9238F" w:rsidRPr="00BD679A" w:rsidRDefault="0036515F" w:rsidP="00D835FA">
            <w:pPr>
              <w:spacing w:before="240"/>
              <w:rPr>
                <w:rFonts w:cstheme="minorHAnsi"/>
                <w:sz w:val="24"/>
                <w:szCs w:val="24"/>
              </w:rPr>
            </w:pPr>
            <w:proofErr w:type="spellStart"/>
            <w:r w:rsidRPr="0036515F">
              <w:rPr>
                <w:rFonts w:cstheme="minorHAnsi"/>
                <w:sz w:val="24"/>
                <w:szCs w:val="24"/>
              </w:rPr>
              <w:t>Redaksi</w:t>
            </w:r>
            <w:proofErr w:type="spellEnd"/>
            <w:r w:rsidRPr="0036515F">
              <w:rPr>
                <w:rFonts w:cstheme="minorHAnsi"/>
                <w:sz w:val="24"/>
                <w:szCs w:val="24"/>
              </w:rPr>
              <w:t xml:space="preserve"> Notifikasi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vAlign w:val="bottom"/>
          </w:tcPr>
          <w:p w14:paraId="54C92A83" w14:textId="77777777" w:rsidR="00C9238F" w:rsidRDefault="0036515F" w:rsidP="001B0F48">
            <w:pPr>
              <w:spacing w:before="240"/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</w:pPr>
            <w:r w:rsidRPr="0036515F"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Halo TelUtizen, kami informasikan sa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at ini...</w:t>
            </w:r>
          </w:p>
          <w:p w14:paraId="7405D73E" w14:textId="69360FE4" w:rsidR="0036515F" w:rsidRPr="0036515F" w:rsidRDefault="009E790F" w:rsidP="001B0F48">
            <w:pPr>
              <w:spacing w:before="240"/>
              <w:rPr>
                <w:rFonts w:cstheme="minorHAnsi"/>
                <w:sz w:val="24"/>
                <w:szCs w:val="24"/>
                <w:lang w:val="sv-SE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  <w:lang w:val="sv-SE"/>
              </w:rPr>
              <w:t>....</w:t>
            </w:r>
          </w:p>
        </w:tc>
      </w:tr>
      <w:tr w:rsidR="009E790F" w:rsidRPr="001A6684" w14:paraId="1BA6EDAB" w14:textId="77777777" w:rsidTr="00893250">
        <w:tc>
          <w:tcPr>
            <w:tcW w:w="1890" w:type="dxa"/>
            <w:vAlign w:val="center"/>
          </w:tcPr>
          <w:p w14:paraId="4FD742DB" w14:textId="2E0147DC" w:rsidR="009E790F" w:rsidRPr="0036515F" w:rsidRDefault="001A6684" w:rsidP="00D835FA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Target Audience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vAlign w:val="bottom"/>
          </w:tcPr>
          <w:p w14:paraId="102CA447" w14:textId="0A5B8202" w:rsidR="009E790F" w:rsidRPr="001A6684" w:rsidRDefault="001A6684" w:rsidP="001A6684">
            <w:pPr>
              <w:spacing w:before="240"/>
              <w:rPr>
                <w:rFonts w:cstheme="minorHAnsi"/>
                <w:color w:val="A3A3A3" w:themeColor="accent6" w:themeTint="99"/>
                <w:sz w:val="24"/>
                <w:szCs w:val="24"/>
              </w:rPr>
            </w:pPr>
            <w:r w:rsidRPr="001A6684">
              <w:rPr>
                <w:rFonts w:cstheme="minorHAnsi"/>
                <w:color w:val="A3A3A3" w:themeColor="accent6" w:themeTint="99"/>
                <w:sz w:val="24"/>
                <w:szCs w:val="24"/>
              </w:rPr>
              <w:t>Pegawai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/Ma</w:t>
            </w:r>
            <w:r w:rsidRPr="001A6684">
              <w:rPr>
                <w:rFonts w:cstheme="minorHAnsi"/>
                <w:color w:val="A3A3A3" w:themeColor="accent6" w:themeTint="99"/>
                <w:sz w:val="24"/>
                <w:szCs w:val="24"/>
              </w:rPr>
              <w:t>hasiswa</w:t>
            </w: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/D</w:t>
            </w:r>
            <w:r w:rsidRPr="001A6684">
              <w:rPr>
                <w:rFonts w:cstheme="minorHAnsi"/>
                <w:color w:val="A3A3A3" w:themeColor="accent6" w:themeTint="99"/>
                <w:sz w:val="24"/>
                <w:szCs w:val="24"/>
              </w:rPr>
              <w:t>osen</w:t>
            </w:r>
          </w:p>
        </w:tc>
      </w:tr>
      <w:tr w:rsidR="001A6684" w:rsidRPr="001A6684" w14:paraId="3FF08836" w14:textId="77777777" w:rsidTr="00893250">
        <w:tc>
          <w:tcPr>
            <w:tcW w:w="1890" w:type="dxa"/>
            <w:vAlign w:val="center"/>
          </w:tcPr>
          <w:p w14:paraId="3AC5B617" w14:textId="53E58F91" w:rsidR="001A6684" w:rsidRDefault="00893250" w:rsidP="00D835FA">
            <w:pPr>
              <w:spacing w:before="24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Waktu Pengiriman Notifikasi</w:t>
            </w:r>
          </w:p>
        </w:tc>
        <w:tc>
          <w:tcPr>
            <w:tcW w:w="7560" w:type="dxa"/>
            <w:tcBorders>
              <w:bottom w:val="single" w:sz="4" w:space="0" w:color="auto"/>
            </w:tcBorders>
            <w:vAlign w:val="bottom"/>
          </w:tcPr>
          <w:p w14:paraId="20D5E8DE" w14:textId="77777777" w:rsidR="001A6684" w:rsidRDefault="00893250" w:rsidP="001A6684">
            <w:pPr>
              <w:spacing w:before="240"/>
              <w:rPr>
                <w:rFonts w:cstheme="minorHAnsi"/>
                <w:color w:val="A3A3A3" w:themeColor="accent6" w:themeTint="99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 xml:space="preserve">Tanggal – Jam </w:t>
            </w:r>
          </w:p>
          <w:p w14:paraId="4DE75D3B" w14:textId="6DE1AB2D" w:rsidR="00893250" w:rsidRPr="001A6684" w:rsidRDefault="00F00BBA" w:rsidP="001A6684">
            <w:pPr>
              <w:spacing w:before="240"/>
              <w:rPr>
                <w:rFonts w:cstheme="minorHAnsi"/>
                <w:color w:val="A3A3A3" w:themeColor="accent6" w:themeTint="99"/>
                <w:sz w:val="24"/>
                <w:szCs w:val="24"/>
              </w:rPr>
            </w:pPr>
            <w:r>
              <w:rPr>
                <w:rFonts w:cstheme="minorHAnsi"/>
                <w:color w:val="A3A3A3" w:themeColor="accent6" w:themeTint="99"/>
                <w:sz w:val="24"/>
                <w:szCs w:val="24"/>
              </w:rPr>
              <w:t>30/06/2025 – 9:30</w:t>
            </w:r>
          </w:p>
        </w:tc>
      </w:tr>
    </w:tbl>
    <w:p w14:paraId="514BAA58" w14:textId="77777777" w:rsidR="00DF6CDF" w:rsidRDefault="00DF6CDF" w:rsidP="00DF6CDF">
      <w:pPr>
        <w:pStyle w:val="NoSpacing"/>
        <w:jc w:val="right"/>
        <w:rPr>
          <w:rFonts w:cstheme="minorHAnsi"/>
          <w:sz w:val="24"/>
          <w:szCs w:val="24"/>
        </w:rPr>
      </w:pPr>
    </w:p>
    <w:p w14:paraId="1865076B" w14:textId="77777777" w:rsidR="00893250" w:rsidRPr="00C57940" w:rsidRDefault="00893250" w:rsidP="00DF6CDF">
      <w:pPr>
        <w:pStyle w:val="NoSpacing"/>
        <w:jc w:val="right"/>
        <w:rPr>
          <w:rFonts w:cstheme="minorHAnsi"/>
          <w:sz w:val="24"/>
          <w:szCs w:val="24"/>
        </w:rPr>
      </w:pPr>
    </w:p>
    <w:p w14:paraId="0267DF91" w14:textId="2B78B886" w:rsidR="003E6EFA" w:rsidRPr="00BD679A" w:rsidRDefault="003E6EFA" w:rsidP="00DF6CDF">
      <w:pPr>
        <w:pStyle w:val="NoSpacing"/>
        <w:jc w:val="right"/>
        <w:rPr>
          <w:rFonts w:cstheme="minorHAnsi"/>
          <w:sz w:val="24"/>
          <w:szCs w:val="24"/>
        </w:rPr>
      </w:pPr>
      <w:r w:rsidRPr="00BD679A">
        <w:rPr>
          <w:rFonts w:cstheme="minorHAnsi"/>
          <w:sz w:val="24"/>
          <w:szCs w:val="24"/>
        </w:rPr>
        <w:t>Bandung, .................... 20..</w:t>
      </w:r>
      <w:r w:rsidRPr="00BD679A">
        <w:rPr>
          <w:rFonts w:cstheme="minorHAnsi"/>
          <w:sz w:val="24"/>
          <w:szCs w:val="24"/>
        </w:rPr>
        <w:br/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2790"/>
      </w:tblGrid>
      <w:tr w:rsidR="00DF6CDF" w:rsidRPr="00BD679A" w14:paraId="751EEE1D" w14:textId="77777777" w:rsidTr="004758EB">
        <w:trPr>
          <w:jc w:val="right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3B9C44" w14:textId="07E12E6B" w:rsidR="00DF6CDF" w:rsidRPr="00BD679A" w:rsidRDefault="00DF6CDF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  <w:r w:rsidRPr="00BD679A">
              <w:rPr>
                <w:rFonts w:cstheme="minorHAnsi"/>
                <w:sz w:val="24"/>
                <w:szCs w:val="24"/>
              </w:rPr>
              <w:br/>
            </w:r>
            <w:r w:rsidRPr="00BD679A">
              <w:rPr>
                <w:rFonts w:cstheme="minorHAnsi"/>
                <w:sz w:val="24"/>
                <w:szCs w:val="24"/>
              </w:rPr>
              <w:br/>
            </w:r>
          </w:p>
          <w:p w14:paraId="7BDBF37B" w14:textId="77777777" w:rsidR="004758EB" w:rsidRPr="00BD679A" w:rsidRDefault="004758EB" w:rsidP="004758EB">
            <w:pPr>
              <w:pStyle w:val="NoSpacing"/>
              <w:rPr>
                <w:rFonts w:cstheme="minorHAnsi"/>
                <w:sz w:val="24"/>
                <w:szCs w:val="24"/>
              </w:rPr>
            </w:pPr>
          </w:p>
          <w:p w14:paraId="54FD8285" w14:textId="55F089BE" w:rsidR="00C918BA" w:rsidRPr="00BD679A" w:rsidRDefault="00C918BA" w:rsidP="00C918BA">
            <w:pPr>
              <w:pStyle w:val="NoSpacing"/>
              <w:jc w:val="center"/>
              <w:rPr>
                <w:rFonts w:cstheme="minorHAnsi"/>
                <w:i/>
                <w:iCs/>
                <w:sz w:val="24"/>
                <w:szCs w:val="24"/>
                <w:u w:val="single"/>
              </w:rPr>
            </w:pPr>
            <w:r w:rsidRPr="00BD679A">
              <w:rPr>
                <w:rFonts w:cstheme="minorHAnsi"/>
                <w:i/>
                <w:iCs/>
                <w:sz w:val="24"/>
                <w:szCs w:val="24"/>
                <w:u w:val="single"/>
              </w:rPr>
              <w:t>Nama Lengkap</w:t>
            </w:r>
          </w:p>
          <w:p w14:paraId="3AE11B6D" w14:textId="2328130C" w:rsidR="00DF6CDF" w:rsidRPr="00BD679A" w:rsidRDefault="00C918BA" w:rsidP="00C918BA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  <w:proofErr w:type="spellStart"/>
            <w:r w:rsidRPr="00BD679A">
              <w:rPr>
                <w:rFonts w:cstheme="minorHAnsi"/>
                <w:sz w:val="24"/>
                <w:szCs w:val="24"/>
              </w:rPr>
              <w:t>Jabatan</w:t>
            </w:r>
            <w:proofErr w:type="spellEnd"/>
          </w:p>
          <w:p w14:paraId="65F860F7" w14:textId="3EBBF6E3" w:rsidR="00E424FF" w:rsidRPr="00BD679A" w:rsidRDefault="00E424FF" w:rsidP="00DF6CDF">
            <w:pPr>
              <w:pStyle w:val="NoSpacing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6999FFAF" w14:textId="77777777" w:rsidR="003E6EFA" w:rsidRPr="00BD679A" w:rsidRDefault="003E6EFA" w:rsidP="00AF6BFE">
      <w:pPr>
        <w:pStyle w:val="NoSpacing"/>
        <w:rPr>
          <w:rFonts w:cstheme="minorHAnsi"/>
        </w:rPr>
      </w:pPr>
    </w:p>
    <w:p w14:paraId="3A748986" w14:textId="536F7FA3" w:rsidR="003E6EFA" w:rsidRPr="00BD679A" w:rsidRDefault="003E6EFA" w:rsidP="003E6EFA">
      <w:pPr>
        <w:tabs>
          <w:tab w:val="left" w:pos="2415"/>
        </w:tabs>
        <w:rPr>
          <w:rFonts w:cstheme="minorHAnsi"/>
        </w:rPr>
      </w:pPr>
    </w:p>
    <w:sectPr w:rsidR="003E6EFA" w:rsidRPr="00BD679A" w:rsidSect="00576892">
      <w:headerReference w:type="default" r:id="rId10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F41834" w14:textId="77777777" w:rsidR="0023521B" w:rsidRDefault="0023521B" w:rsidP="00C9238F">
      <w:pPr>
        <w:spacing w:after="0" w:line="240" w:lineRule="auto"/>
      </w:pPr>
      <w:r>
        <w:separator/>
      </w:r>
    </w:p>
  </w:endnote>
  <w:endnote w:type="continuationSeparator" w:id="0">
    <w:p w14:paraId="102B5A6D" w14:textId="77777777" w:rsidR="0023521B" w:rsidRDefault="0023521B" w:rsidP="00C92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9DAB960B-B036-4FFE-80DD-7FBAA6762F23}"/>
    <w:embedBold r:id="rId2" w:fontKey="{00859350-BF3D-4DA3-902F-E72913551D35}"/>
    <w:embedItalic r:id="rId3" w:fontKey="{90B594E9-07CE-4D9A-B8F8-298E7E51FC8E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4" w:fontKey="{276BAECE-094D-439A-B57F-807AE5237E9E}"/>
    <w:embedBold r:id="rId5" w:fontKey="{D4345B90-1D6D-4855-91FC-A7F3464DC525}"/>
    <w:embedItalic r:id="rId6" w:fontKey="{4B2D51EA-EB05-4232-BDE6-F828E0818258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7" w:fontKey="{DDCDBF39-074E-46E8-9A6F-982534A68E7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DEA68" w14:textId="77777777" w:rsidR="0023521B" w:rsidRDefault="0023521B" w:rsidP="00C9238F">
      <w:pPr>
        <w:spacing w:after="0" w:line="240" w:lineRule="auto"/>
      </w:pPr>
      <w:r>
        <w:separator/>
      </w:r>
    </w:p>
  </w:footnote>
  <w:footnote w:type="continuationSeparator" w:id="0">
    <w:p w14:paraId="7D9B3C25" w14:textId="77777777" w:rsidR="0023521B" w:rsidRDefault="0023521B" w:rsidP="00C923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85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276"/>
      <w:gridCol w:w="5098"/>
      <w:gridCol w:w="1418"/>
      <w:gridCol w:w="2693"/>
    </w:tblGrid>
    <w:tr w:rsidR="00E7125B" w:rsidRPr="006359F8" w14:paraId="55C0FA2B" w14:textId="77777777" w:rsidTr="00EE255B">
      <w:trPr>
        <w:trHeight w:val="371"/>
        <w:jc w:val="center"/>
      </w:trPr>
      <w:tc>
        <w:tcPr>
          <w:tcW w:w="1276" w:type="dxa"/>
          <w:vMerge w:val="restart"/>
          <w:vAlign w:val="center"/>
        </w:tcPr>
        <w:p w14:paraId="155990B6" w14:textId="77777777" w:rsidR="00E7125B" w:rsidRPr="002F6ED3" w:rsidRDefault="00E7125B" w:rsidP="00E7125B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  <w:r w:rsidRPr="002F6ED3">
            <w:rPr>
              <w:rFonts w:cstheme="minorHAnsi"/>
              <w:b w:val="0"/>
              <w:bCs/>
              <w:sz w:val="20"/>
              <w:szCs w:val="20"/>
            </w:rPr>
            <w:drawing>
              <wp:inline distT="0" distB="0" distL="0" distR="0" wp14:anchorId="42788E4F" wp14:editId="25F8474A">
                <wp:extent cx="514350" cy="667743"/>
                <wp:effectExtent l="0" t="0" r="0" b="0"/>
                <wp:docPr id="1889523546" name="Picture 1889523546" descr="3. Logo Telkom University Konfigurasi Memusa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3. Logo Telkom University Konfigurasi Memusa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7007" cy="6711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8" w:type="dxa"/>
          <w:vAlign w:val="center"/>
        </w:tcPr>
        <w:p w14:paraId="28114EFD" w14:textId="77777777" w:rsidR="00E7125B" w:rsidRPr="002F6ED3" w:rsidRDefault="00E7125B" w:rsidP="00E7125B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color w:val="auto"/>
              <w:sz w:val="20"/>
              <w:szCs w:val="20"/>
            </w:rPr>
            <w:t>UNIVERSITAS TELKOM</w:t>
          </w:r>
        </w:p>
      </w:tc>
      <w:tc>
        <w:tcPr>
          <w:tcW w:w="1418" w:type="dxa"/>
          <w:vAlign w:val="center"/>
        </w:tcPr>
        <w:p w14:paraId="3B101494" w14:textId="77777777" w:rsidR="00E7125B" w:rsidRPr="002F6ED3" w:rsidRDefault="00E7125B" w:rsidP="00E7125B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Formulir</w:t>
          </w:r>
        </w:p>
      </w:tc>
      <w:tc>
        <w:tcPr>
          <w:tcW w:w="2693" w:type="dxa"/>
          <w:vAlign w:val="center"/>
        </w:tcPr>
        <w:p w14:paraId="72F25558" w14:textId="75190411" w:rsidR="00E7125B" w:rsidRPr="00B37E9C" w:rsidRDefault="00B37E9C" w:rsidP="00E7125B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sv-SE"/>
            </w:rPr>
          </w:pPr>
          <w:r w:rsidRPr="00B37E9C">
            <w:rPr>
              <w:rFonts w:asciiTheme="minorHAnsi" w:hAnsiTheme="minorHAnsi" w:cstheme="minorHAnsi"/>
              <w:b w:val="0"/>
              <w:bCs/>
              <w:color w:val="auto"/>
              <w:sz w:val="16"/>
              <w:szCs w:val="16"/>
              <w:lang w:val="sv-SE"/>
            </w:rPr>
            <w:t>Tel_U-UT-DSI-RLT-FMP-001/004</w:t>
          </w:r>
        </w:p>
      </w:tc>
    </w:tr>
    <w:tr w:rsidR="00E7125B" w:rsidRPr="002F6ED3" w14:paraId="0EFAEE77" w14:textId="77777777" w:rsidTr="00EE255B">
      <w:trPr>
        <w:trHeight w:val="371"/>
        <w:jc w:val="center"/>
      </w:trPr>
      <w:tc>
        <w:tcPr>
          <w:tcW w:w="1276" w:type="dxa"/>
          <w:vMerge/>
          <w:vAlign w:val="center"/>
        </w:tcPr>
        <w:p w14:paraId="674A1E5B" w14:textId="77777777" w:rsidR="00E7125B" w:rsidRPr="00B37E9C" w:rsidRDefault="00E7125B" w:rsidP="00E7125B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  <w:lang w:val="sv-SE"/>
            </w:rPr>
          </w:pPr>
        </w:p>
      </w:tc>
      <w:tc>
        <w:tcPr>
          <w:tcW w:w="5098" w:type="dxa"/>
          <w:vAlign w:val="center"/>
        </w:tcPr>
        <w:p w14:paraId="217B87FD" w14:textId="77777777" w:rsidR="00E7125B" w:rsidRPr="00B37E9C" w:rsidRDefault="00E7125B" w:rsidP="00E7125B">
          <w:pPr>
            <w:pStyle w:val="Header"/>
            <w:tabs>
              <w:tab w:val="left" w:pos="1762"/>
            </w:tabs>
            <w:ind w:right="-108" w:hanging="127"/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B37E9C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Jl. Telekomunikasi No. 1 Ters. Buah Batu Bandung 40257</w:t>
          </w:r>
        </w:p>
      </w:tc>
      <w:tc>
        <w:tcPr>
          <w:tcW w:w="1418" w:type="dxa"/>
          <w:vAlign w:val="center"/>
        </w:tcPr>
        <w:p w14:paraId="1B1CC336" w14:textId="77777777" w:rsidR="00E7125B" w:rsidRPr="002F6ED3" w:rsidRDefault="00E7125B" w:rsidP="00E7125B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No. Revisi</w:t>
          </w:r>
        </w:p>
      </w:tc>
      <w:tc>
        <w:tcPr>
          <w:tcW w:w="2693" w:type="dxa"/>
          <w:vAlign w:val="center"/>
        </w:tcPr>
        <w:p w14:paraId="3979C157" w14:textId="77777777" w:rsidR="00E7125B" w:rsidRPr="002F6ED3" w:rsidRDefault="00E7125B" w:rsidP="00E7125B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0</w:t>
          </w: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0</w:t>
          </w:r>
        </w:p>
      </w:tc>
    </w:tr>
    <w:tr w:rsidR="00E7125B" w:rsidRPr="002F6ED3" w14:paraId="6FAC5CFF" w14:textId="77777777" w:rsidTr="00EE255B">
      <w:trPr>
        <w:trHeight w:val="440"/>
        <w:jc w:val="center"/>
      </w:trPr>
      <w:tc>
        <w:tcPr>
          <w:tcW w:w="1276" w:type="dxa"/>
          <w:vMerge/>
          <w:vAlign w:val="center"/>
        </w:tcPr>
        <w:p w14:paraId="4B9B0620" w14:textId="77777777" w:rsidR="00E7125B" w:rsidRPr="002F6ED3" w:rsidRDefault="00E7125B" w:rsidP="00E7125B">
          <w:pPr>
            <w:pStyle w:val="Header"/>
            <w:tabs>
              <w:tab w:val="left" w:pos="1762"/>
            </w:tabs>
            <w:jc w:val="center"/>
            <w:rPr>
              <w:rFonts w:cstheme="minorHAnsi"/>
              <w:b w:val="0"/>
              <w:bCs/>
              <w:sz w:val="20"/>
              <w:szCs w:val="20"/>
            </w:rPr>
          </w:pPr>
        </w:p>
      </w:tc>
      <w:tc>
        <w:tcPr>
          <w:tcW w:w="5098" w:type="dxa"/>
          <w:vAlign w:val="center"/>
        </w:tcPr>
        <w:p w14:paraId="1546CAA0" w14:textId="52BE51D6" w:rsidR="00E7125B" w:rsidRPr="00B37E9C" w:rsidRDefault="00E7125B" w:rsidP="00E7125B">
          <w:pPr>
            <w:pStyle w:val="Header"/>
            <w:tabs>
              <w:tab w:val="left" w:pos="1762"/>
            </w:tabs>
            <w:jc w:val="center"/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</w:pPr>
          <w:r w:rsidRPr="00B37E9C">
            <w:rPr>
              <w:rFonts w:asciiTheme="minorHAnsi" w:hAnsiTheme="minorHAnsi" w:cstheme="minorHAnsi"/>
              <w:color w:val="auto"/>
              <w:sz w:val="20"/>
              <w:szCs w:val="20"/>
              <w:lang w:val="sv-SE"/>
            </w:rPr>
            <w:t>FORM PERMINTAAN KEBUTUHAN PENANGANAN MYTELU</w:t>
          </w:r>
        </w:p>
      </w:tc>
      <w:tc>
        <w:tcPr>
          <w:tcW w:w="1418" w:type="dxa"/>
          <w:vAlign w:val="center"/>
        </w:tcPr>
        <w:p w14:paraId="57D81D29" w14:textId="77777777" w:rsidR="00E7125B" w:rsidRPr="002F6ED3" w:rsidRDefault="00E7125B" w:rsidP="00E7125B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</w:pPr>
          <w:r w:rsidRPr="002F6ED3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</w:rPr>
            <w:t>Berlaku Efektif</w:t>
          </w:r>
        </w:p>
      </w:tc>
      <w:tc>
        <w:tcPr>
          <w:tcW w:w="2693" w:type="dxa"/>
          <w:vAlign w:val="center"/>
        </w:tcPr>
        <w:p w14:paraId="18E3A136" w14:textId="2D90C8F5" w:rsidR="00E7125B" w:rsidRPr="002F6ED3" w:rsidRDefault="00B37E9C" w:rsidP="00E7125B">
          <w:pPr>
            <w:pStyle w:val="Header"/>
            <w:tabs>
              <w:tab w:val="left" w:pos="1762"/>
            </w:tabs>
            <w:jc w:val="both"/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</w:pP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begin"/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instrText xml:space="preserve"> TIME \@ "dd MMMM yyyy" </w:instrTex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separate"/>
          </w:r>
          <w:r w:rsidR="006359F8"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t>15 Oktober 2025</w:t>
          </w:r>
          <w:r>
            <w:rPr>
              <w:rFonts w:asciiTheme="minorHAnsi" w:hAnsiTheme="minorHAnsi" w:cstheme="minorHAnsi"/>
              <w:b w:val="0"/>
              <w:bCs/>
              <w:color w:val="auto"/>
              <w:sz w:val="20"/>
              <w:szCs w:val="20"/>
              <w:lang w:val="id-ID"/>
            </w:rPr>
            <w:fldChar w:fldCharType="end"/>
          </w:r>
        </w:p>
      </w:tc>
    </w:tr>
  </w:tbl>
  <w:p w14:paraId="37C3E244" w14:textId="77777777" w:rsidR="00C9238F" w:rsidRPr="00C9238F" w:rsidRDefault="00C9238F" w:rsidP="00DF6CDF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1598170479">
    <w:abstractNumId w:val="11"/>
  </w:num>
  <w:num w:numId="2" w16cid:durableId="1042247573">
    <w:abstractNumId w:val="7"/>
  </w:num>
  <w:num w:numId="3" w16cid:durableId="1461605856">
    <w:abstractNumId w:val="15"/>
  </w:num>
  <w:num w:numId="4" w16cid:durableId="1634867759">
    <w:abstractNumId w:val="12"/>
  </w:num>
  <w:num w:numId="5" w16cid:durableId="514030458">
    <w:abstractNumId w:val="13"/>
  </w:num>
  <w:num w:numId="6" w16cid:durableId="273446376">
    <w:abstractNumId w:val="19"/>
  </w:num>
  <w:num w:numId="7" w16cid:durableId="672495389">
    <w:abstractNumId w:val="6"/>
  </w:num>
  <w:num w:numId="8" w16cid:durableId="689526910">
    <w:abstractNumId w:val="10"/>
  </w:num>
  <w:num w:numId="9" w16cid:durableId="833495879">
    <w:abstractNumId w:val="17"/>
  </w:num>
  <w:num w:numId="10" w16cid:durableId="188762634">
    <w:abstractNumId w:val="1"/>
  </w:num>
  <w:num w:numId="11" w16cid:durableId="577058639">
    <w:abstractNumId w:val="5"/>
  </w:num>
  <w:num w:numId="12" w16cid:durableId="866142248">
    <w:abstractNumId w:val="0"/>
  </w:num>
  <w:num w:numId="13" w16cid:durableId="24597325">
    <w:abstractNumId w:val="2"/>
  </w:num>
  <w:num w:numId="14" w16cid:durableId="1835564814">
    <w:abstractNumId w:val="9"/>
  </w:num>
  <w:num w:numId="15" w16cid:durableId="954597844">
    <w:abstractNumId w:val="8"/>
  </w:num>
  <w:num w:numId="16" w16cid:durableId="93403620">
    <w:abstractNumId w:val="16"/>
  </w:num>
  <w:num w:numId="17" w16cid:durableId="472721054">
    <w:abstractNumId w:val="3"/>
  </w:num>
  <w:num w:numId="18" w16cid:durableId="1425759047">
    <w:abstractNumId w:val="21"/>
  </w:num>
  <w:num w:numId="19" w16cid:durableId="1355114397">
    <w:abstractNumId w:val="18"/>
  </w:num>
  <w:num w:numId="20" w16cid:durableId="377903296">
    <w:abstractNumId w:val="14"/>
  </w:num>
  <w:num w:numId="21" w16cid:durableId="665716662">
    <w:abstractNumId w:val="20"/>
  </w:num>
  <w:num w:numId="22" w16cid:durableId="1897232628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25C"/>
    <w:rsid w:val="00003212"/>
    <w:rsid w:val="00052382"/>
    <w:rsid w:val="0006568A"/>
    <w:rsid w:val="00065A07"/>
    <w:rsid w:val="00076F0F"/>
    <w:rsid w:val="00084253"/>
    <w:rsid w:val="000D1F49"/>
    <w:rsid w:val="0010079D"/>
    <w:rsid w:val="001727CA"/>
    <w:rsid w:val="001A6684"/>
    <w:rsid w:val="001B0F48"/>
    <w:rsid w:val="0023521B"/>
    <w:rsid w:val="002A4DF5"/>
    <w:rsid w:val="002A6F6E"/>
    <w:rsid w:val="002B0631"/>
    <w:rsid w:val="002C56E6"/>
    <w:rsid w:val="002D3238"/>
    <w:rsid w:val="003072F8"/>
    <w:rsid w:val="00321079"/>
    <w:rsid w:val="00334656"/>
    <w:rsid w:val="00361E11"/>
    <w:rsid w:val="0036515F"/>
    <w:rsid w:val="003E4DEC"/>
    <w:rsid w:val="003E6EFA"/>
    <w:rsid w:val="003F0847"/>
    <w:rsid w:val="0040090B"/>
    <w:rsid w:val="00407EF5"/>
    <w:rsid w:val="00437F0A"/>
    <w:rsid w:val="0046302A"/>
    <w:rsid w:val="004758EB"/>
    <w:rsid w:val="00487D2D"/>
    <w:rsid w:val="004A325C"/>
    <w:rsid w:val="004B44CC"/>
    <w:rsid w:val="004D5D62"/>
    <w:rsid w:val="004E5717"/>
    <w:rsid w:val="004F4E98"/>
    <w:rsid w:val="005112D0"/>
    <w:rsid w:val="00576892"/>
    <w:rsid w:val="00577E06"/>
    <w:rsid w:val="005A3BF7"/>
    <w:rsid w:val="005F2035"/>
    <w:rsid w:val="005F511E"/>
    <w:rsid w:val="005F7990"/>
    <w:rsid w:val="006359F8"/>
    <w:rsid w:val="0063739C"/>
    <w:rsid w:val="00691651"/>
    <w:rsid w:val="00731C08"/>
    <w:rsid w:val="0076314D"/>
    <w:rsid w:val="00770B04"/>
    <w:rsid w:val="00770F25"/>
    <w:rsid w:val="007A35A8"/>
    <w:rsid w:val="007B0A85"/>
    <w:rsid w:val="007C6A52"/>
    <w:rsid w:val="0082043E"/>
    <w:rsid w:val="00842BFB"/>
    <w:rsid w:val="00893250"/>
    <w:rsid w:val="00897670"/>
    <w:rsid w:val="008B0E32"/>
    <w:rsid w:val="008E0C91"/>
    <w:rsid w:val="008E203A"/>
    <w:rsid w:val="00905A13"/>
    <w:rsid w:val="0091229C"/>
    <w:rsid w:val="00920221"/>
    <w:rsid w:val="00940E73"/>
    <w:rsid w:val="0098597D"/>
    <w:rsid w:val="009A4620"/>
    <w:rsid w:val="009B361D"/>
    <w:rsid w:val="009D454D"/>
    <w:rsid w:val="009E790F"/>
    <w:rsid w:val="009F619A"/>
    <w:rsid w:val="009F6DDE"/>
    <w:rsid w:val="00A01496"/>
    <w:rsid w:val="00A13B37"/>
    <w:rsid w:val="00A1613A"/>
    <w:rsid w:val="00A30288"/>
    <w:rsid w:val="00A370A8"/>
    <w:rsid w:val="00A566FB"/>
    <w:rsid w:val="00A85FF7"/>
    <w:rsid w:val="00A867F8"/>
    <w:rsid w:val="00AF46E9"/>
    <w:rsid w:val="00AF6BFE"/>
    <w:rsid w:val="00B37E9C"/>
    <w:rsid w:val="00B46830"/>
    <w:rsid w:val="00B67815"/>
    <w:rsid w:val="00B97F3F"/>
    <w:rsid w:val="00BD4753"/>
    <w:rsid w:val="00BD5CB1"/>
    <w:rsid w:val="00BD679A"/>
    <w:rsid w:val="00BE62EE"/>
    <w:rsid w:val="00C003BA"/>
    <w:rsid w:val="00C26236"/>
    <w:rsid w:val="00C46878"/>
    <w:rsid w:val="00C57940"/>
    <w:rsid w:val="00C918BA"/>
    <w:rsid w:val="00C9238F"/>
    <w:rsid w:val="00C96307"/>
    <w:rsid w:val="00CB4A51"/>
    <w:rsid w:val="00CD4532"/>
    <w:rsid w:val="00CD47B0"/>
    <w:rsid w:val="00CE6104"/>
    <w:rsid w:val="00CE7918"/>
    <w:rsid w:val="00D16163"/>
    <w:rsid w:val="00D32FCB"/>
    <w:rsid w:val="00D835FA"/>
    <w:rsid w:val="00D94617"/>
    <w:rsid w:val="00DB3FAD"/>
    <w:rsid w:val="00DF6CDF"/>
    <w:rsid w:val="00E03F36"/>
    <w:rsid w:val="00E0754B"/>
    <w:rsid w:val="00E27BA2"/>
    <w:rsid w:val="00E424FF"/>
    <w:rsid w:val="00E5330B"/>
    <w:rsid w:val="00E61C09"/>
    <w:rsid w:val="00E7125B"/>
    <w:rsid w:val="00EA3642"/>
    <w:rsid w:val="00EB3B58"/>
    <w:rsid w:val="00EC7359"/>
    <w:rsid w:val="00EE3054"/>
    <w:rsid w:val="00F00606"/>
    <w:rsid w:val="00F00BBA"/>
    <w:rsid w:val="00F01256"/>
    <w:rsid w:val="00F07F1E"/>
    <w:rsid w:val="00F1754D"/>
    <w:rsid w:val="00F973F3"/>
    <w:rsid w:val="00FC7475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E1668B"/>
  <w15:chartTrackingRefBased/>
  <w15:docId w15:val="{E7C0F736-38DA-4A86-80E7-062E0FB82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qFormat/>
    <w:rsid w:val="00003212"/>
  </w:style>
  <w:style w:type="paragraph" w:styleId="Heading1">
    <w:name w:val="heading 1"/>
    <w:basedOn w:val="Normal"/>
    <w:link w:val="Heading1Char"/>
    <w:uiPriority w:val="1"/>
    <w:semiHidden/>
    <w:qFormat/>
    <w:rsid w:val="00CD4532"/>
    <w:pPr>
      <w:tabs>
        <w:tab w:val="left" w:pos="2520"/>
        <w:tab w:val="left" w:pos="3360"/>
      </w:tabs>
      <w:spacing w:before="111" w:after="560"/>
      <w:outlineLvl w:val="0"/>
    </w:pPr>
    <w:rPr>
      <w:b/>
      <w:color w:val="4BACC6"/>
      <w:sz w:val="52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6892"/>
    <w:rPr>
      <w:b/>
      <w:color w:val="4BACC6"/>
      <w:sz w:val="52"/>
    </w:rPr>
  </w:style>
  <w:style w:type="character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576892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576892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6892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AF6BFE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6BFE"/>
    <w:rPr>
      <w:rFonts w:asciiTheme="majorHAnsi" w:eastAsia="Calibri" w:hAnsiTheme="majorHAnsi" w:cs="Times New Roman"/>
      <w:b/>
      <w:noProof/>
      <w:color w:val="FFFFFF" w:themeColor="background1"/>
      <w:sz w:val="44"/>
      <w:szCs w:val="24"/>
    </w:rPr>
  </w:style>
  <w:style w:type="paragraph" w:styleId="Footer">
    <w:name w:val="footer"/>
    <w:basedOn w:val="Normal"/>
    <w:link w:val="FooterChar"/>
    <w:uiPriority w:val="99"/>
    <w:rsid w:val="00C26236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C26236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uiPriority w:val="1"/>
    <w:qFormat/>
    <w:rsid w:val="00AF6BFE"/>
    <w:pPr>
      <w:widowControl w:val="0"/>
      <w:autoSpaceDE w:val="0"/>
      <w:autoSpaceDN w:val="0"/>
      <w:spacing w:after="0" w:line="240" w:lineRule="auto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6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892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576892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892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892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89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89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unhideWhenUsed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6892"/>
    <w:rPr>
      <w:rFonts w:ascii="Consolas" w:hAnsi="Consolas"/>
      <w:sz w:val="20"/>
      <w:szCs w:val="20"/>
    </w:rPr>
  </w:style>
  <w:style w:type="table" w:styleId="TableGrid">
    <w:name w:val="Table Grid"/>
    <w:basedOn w:val="TableNormal"/>
    <w:uiPriority w:val="59"/>
    <w:rsid w:val="00C923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68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ama\AppData\Roaming\Microsoft\Templates\Cash%20donation%20form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58D1831-A407-4E77-8F37-E1887455A7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57970E-D3DF-4A72-9BA1-E69ECEDDFB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5F214DE-AE57-4591-A9C2-7CB5C24B0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Cash donation form.dotx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Pramana Putra Batubara</dc:creator>
  <cp:keywords/>
  <dc:description/>
  <cp:lastModifiedBy>SARAH ISTIQOMAH</cp:lastModifiedBy>
  <cp:revision>3</cp:revision>
  <dcterms:created xsi:type="dcterms:W3CDTF">2025-10-13T08:17:00Z</dcterms:created>
  <dcterms:modified xsi:type="dcterms:W3CDTF">2025-10-15T08:51:00Z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